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7011D0" w:rsidRPr="00083CD6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9"/>
        <w:gridCol w:w="630"/>
        <w:gridCol w:w="1441"/>
        <w:gridCol w:w="585"/>
        <w:gridCol w:w="1034"/>
        <w:gridCol w:w="451"/>
        <w:gridCol w:w="631"/>
        <w:gridCol w:w="274"/>
        <w:gridCol w:w="2247"/>
        <w:gridCol w:w="867"/>
      </w:tblGrid>
      <w:tr w:rsidR="007011D0" w:rsidRPr="00562F94" w:rsidTr="007C0190">
        <w:tc>
          <w:tcPr>
            <w:tcW w:w="1274" w:type="pct"/>
            <w:vAlign w:val="bottom"/>
          </w:tcPr>
          <w:p w:rsidR="007011D0" w:rsidRPr="009F4761" w:rsidRDefault="007011D0" w:rsidP="0061219B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bookmarkStart w:id="1" w:name="_Hlk37146308"/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011D0" w:rsidRPr="009F4761" w:rsidRDefault="007011D0" w:rsidP="0061219B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bookmarkEnd w:id="1"/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46" w:type="pct"/>
            <w:gridSpan w:val="2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9" w:type="pct"/>
            <w:gridSpan w:val="2"/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94" w:type="pct"/>
            <w:gridSpan w:val="2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1" w:type="pct"/>
            <w:gridSpan w:val="2"/>
            <w:vAlign w:val="bottom"/>
          </w:tcPr>
          <w:p w:rsidR="007C0190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7C0190" w:rsidRPr="009F4761" w:rsidRDefault="007C0190" w:rsidP="007C0190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EC46B6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88627188862D444FA8ADB08A82E39045"/>
                </w:placeholder>
                <w:temporary/>
                <w:showingPlcHdr/>
                <w15:appearance w15:val="hidden"/>
              </w:sdtPr>
              <w:sdtEndPr/>
              <w:sdtContent>
                <w:r w:rsidR="007C0190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7C019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13" w:type="pct"/>
            <w:gridSpan w:val="3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1" w:type="pct"/>
            <w:gridSpan w:val="4"/>
            <w:vAlign w:val="bottom"/>
          </w:tcPr>
          <w:p w:rsidR="007C0190" w:rsidRPr="00562F94" w:rsidRDefault="00EC46B6" w:rsidP="007C019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2F00E5484BDD4C68847E3DE9912785EB"/>
                </w:placeholder>
                <w:temporary/>
                <w:showingPlcHdr/>
                <w15:appearance w15:val="hidden"/>
              </w:sdtPr>
              <w:sdtEndPr/>
              <w:sdtContent>
                <w:r w:rsidR="007C0190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7C019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2" w:type="pct"/>
            <w:gridSpan w:val="2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EC46B6" w:rsidP="007C0190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EF041B2E942C4DA69EFD3064D23CBC6B"/>
                </w:placeholder>
                <w:temporary/>
                <w:showingPlcHdr/>
                <w15:appearance w15:val="hidden"/>
              </w:sdtPr>
              <w:sdtEndPr/>
              <w:sdtContent>
                <w:r w:rsidR="007C0190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7C019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26" w:type="pct"/>
            <w:gridSpan w:val="9"/>
            <w:tcBorders>
              <w:bottom w:val="single" w:sz="4" w:space="0" w:color="auto"/>
            </w:tcBorders>
            <w:vAlign w:val="bottom"/>
          </w:tcPr>
          <w:p w:rsidR="007C0190" w:rsidRPr="009F4761" w:rsidRDefault="007C0190" w:rsidP="007C0190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C263BB" w:rsidRDefault="007C0190" w:rsidP="007C019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bookmarkStart w:id="2" w:name="_Hlk37146281"/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03" w:type="pct"/>
            <w:gridSpan w:val="4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 w:right="900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48" w:type="pct"/>
            <w:gridSpan w:val="3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C263BB" w:rsidRDefault="007C0190" w:rsidP="007C019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9" w:type="pct"/>
            <w:gridSpan w:val="8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8" w:type="pct"/>
            <w:vAlign w:val="bottom"/>
          </w:tcPr>
          <w:p w:rsidR="007C0190" w:rsidRDefault="007C0190" w:rsidP="007C0190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603" w:type="pct"/>
            <w:gridSpan w:val="4"/>
            <w:vAlign w:val="bottom"/>
          </w:tcPr>
          <w:p w:rsidR="007C0190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  <w:tc>
          <w:tcPr>
            <w:tcW w:w="288" w:type="pct"/>
            <w:vAlign w:val="bottom"/>
          </w:tcPr>
          <w:p w:rsidR="007C0190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1547" w:type="pct"/>
            <w:gridSpan w:val="3"/>
            <w:vAlign w:val="bottom"/>
          </w:tcPr>
          <w:p w:rsidR="007C0190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bookmarkEnd w:id="2"/>
      <w:tr w:rsidR="007C0190" w:rsidRPr="00562F94" w:rsidTr="007C0190">
        <w:tc>
          <w:tcPr>
            <w:tcW w:w="1274" w:type="pct"/>
            <w:vAlign w:val="bottom"/>
          </w:tcPr>
          <w:p w:rsidR="007C0190" w:rsidRPr="009F4761" w:rsidRDefault="007C0190" w:rsidP="007C0190">
            <w:pPr>
              <w:spacing w:before="120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0575122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03" w:type="pct"/>
            <w:gridSpan w:val="4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Agriculture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17128760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 w:right="900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47" w:type="pct"/>
            <w:gridSpan w:val="3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Tourism</w:t>
            </w: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C263BB" w:rsidRDefault="007C0190" w:rsidP="007C019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309679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1603" w:type="pct"/>
            <w:gridSpan w:val="4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Outreach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3788537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 w:right="900"/>
                  <w:rPr>
                    <w:rFonts w:ascii="Times New Roman" w:hAnsi="Times New Roman" w:cs="Times New Roman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1547" w:type="pct"/>
            <w:gridSpan w:val="3"/>
            <w:vAlign w:val="bottom"/>
          </w:tcPr>
          <w:p w:rsidR="007C0190" w:rsidRPr="00562F94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Industry Research</w:t>
            </w:r>
          </w:p>
        </w:tc>
      </w:tr>
      <w:tr w:rsidR="007C0190" w:rsidRPr="00562F94" w:rsidTr="007C0190">
        <w:tc>
          <w:tcPr>
            <w:tcW w:w="1274" w:type="pct"/>
            <w:vAlign w:val="bottom"/>
          </w:tcPr>
          <w:p w:rsidR="007C0190" w:rsidRPr="00C263BB" w:rsidRDefault="007C0190" w:rsidP="007C0190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300903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Pr="00562F94" w:rsidRDefault="007C0190" w:rsidP="007C0190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03" w:type="pct"/>
            <w:gridSpan w:val="4"/>
            <w:vAlign w:val="bottom"/>
          </w:tcPr>
          <w:p w:rsidR="007C0190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Technical Assistance</w:t>
            </w:r>
          </w:p>
        </w:tc>
        <w:tc>
          <w:tcPr>
            <w:tcW w:w="288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1845618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0190" w:rsidRDefault="007C0190" w:rsidP="007C0190">
                <w:pPr>
                  <w:spacing w:before="120"/>
                  <w:ind w:left="-15" w:right="900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47" w:type="pct"/>
            <w:gridSpan w:val="3"/>
            <w:vAlign w:val="bottom"/>
          </w:tcPr>
          <w:p w:rsidR="007C0190" w:rsidRDefault="007C0190" w:rsidP="007C0190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Innovation</w:t>
            </w: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3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3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6B6" w:rsidRDefault="00EC46B6" w:rsidP="00C9238F">
      <w:pPr>
        <w:spacing w:after="0" w:line="240" w:lineRule="auto"/>
      </w:pPr>
      <w:r>
        <w:separator/>
      </w:r>
    </w:p>
  </w:endnote>
  <w:endnote w:type="continuationSeparator" w:id="0">
    <w:p w:rsidR="00EC46B6" w:rsidRDefault="00EC46B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AC2FCF-343C-4A94-928C-FD4531884F61}"/>
    <w:embedBold r:id="rId2" w:fontKey="{CF483A61-0471-42E5-B880-ADDDB3DC59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E2A92BC-C49F-4186-BC54-811244087B3C}"/>
    <w:embedBold r:id="rId4" w:fontKey="{CBF5B25E-808E-4773-A8F9-296ACB120AAA}"/>
    <w:embedItalic r:id="rId5" w:fontKey="{D616AD11-BB5A-4395-BF5A-2A36718D5D9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D0E03E5-9B17-46FB-A883-BE3CCCF180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8EF149F-8A09-42F5-BA0D-66DF5DBC47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28B5A70-82C1-4ECA-A540-B3F2B5B5AE8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F94BC5B-BED6-4DB3-878B-270FF572ADB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850CE6F6-BD59-44E9-A2C2-20DFE1B3F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6B6" w:rsidRDefault="00EC46B6" w:rsidP="00C9238F">
      <w:pPr>
        <w:spacing w:after="0" w:line="240" w:lineRule="auto"/>
      </w:pPr>
      <w:r>
        <w:separator/>
      </w:r>
    </w:p>
  </w:footnote>
  <w:footnote w:type="continuationSeparator" w:id="0">
    <w:p w:rsidR="00EC46B6" w:rsidRDefault="00EC46B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366E21">
      <w:trPr>
        <w:trHeight w:val="990"/>
      </w:trPr>
      <w:tc>
        <w:tcPr>
          <w:tcW w:w="11250" w:type="dxa"/>
          <w:shd w:val="clear" w:color="auto" w:fill="996600"/>
          <w:vAlign w:val="center"/>
        </w:tcPr>
        <w:p w:rsidR="007011D0" w:rsidRPr="00366E21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</w:pPr>
          <w:r w:rsidRPr="00366E21"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  <w:t xml:space="preserve">Pennsylvania </w:t>
          </w:r>
          <w:r w:rsidR="00A32BF2" w:rsidRPr="00366E21"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  <w:t>Malt</w:t>
          </w:r>
          <w:r w:rsidR="00366E21" w:rsidRPr="00366E21"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  <w:t xml:space="preserve"> and Brewed Beverage Industry Promotion Board</w:t>
          </w:r>
          <w:r w:rsidRPr="00366E21"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  <w:t xml:space="preserve"> </w:t>
          </w:r>
          <w:r w:rsidR="00366E21" w:rsidRPr="00366E21">
            <w:rPr>
              <w:rFonts w:ascii="Garamond" w:eastAsia="Calibri" w:hAnsi="Garamond" w:cs="Times New Roman"/>
              <w:b/>
              <w:noProof/>
              <w:color w:val="CCCC00"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727CA"/>
    <w:rsid w:val="0023142A"/>
    <w:rsid w:val="002C56E6"/>
    <w:rsid w:val="002D3238"/>
    <w:rsid w:val="003032A5"/>
    <w:rsid w:val="003311FA"/>
    <w:rsid w:val="00361E11"/>
    <w:rsid w:val="00366E21"/>
    <w:rsid w:val="003F0847"/>
    <w:rsid w:val="0040090B"/>
    <w:rsid w:val="00411726"/>
    <w:rsid w:val="0046302A"/>
    <w:rsid w:val="00487D2D"/>
    <w:rsid w:val="004A1F7A"/>
    <w:rsid w:val="004D5D62"/>
    <w:rsid w:val="004E5717"/>
    <w:rsid w:val="005112D0"/>
    <w:rsid w:val="005359BC"/>
    <w:rsid w:val="00562F94"/>
    <w:rsid w:val="00576892"/>
    <w:rsid w:val="00577E06"/>
    <w:rsid w:val="005A3BF7"/>
    <w:rsid w:val="005F1383"/>
    <w:rsid w:val="005F2035"/>
    <w:rsid w:val="005F7990"/>
    <w:rsid w:val="0061202E"/>
    <w:rsid w:val="00620E3E"/>
    <w:rsid w:val="0063739C"/>
    <w:rsid w:val="007011D0"/>
    <w:rsid w:val="00770F25"/>
    <w:rsid w:val="007A35A8"/>
    <w:rsid w:val="007B0A85"/>
    <w:rsid w:val="007C0190"/>
    <w:rsid w:val="007C6A52"/>
    <w:rsid w:val="00816A7E"/>
    <w:rsid w:val="0082043E"/>
    <w:rsid w:val="00835FF7"/>
    <w:rsid w:val="008529F9"/>
    <w:rsid w:val="00897670"/>
    <w:rsid w:val="008B0E32"/>
    <w:rsid w:val="008E203A"/>
    <w:rsid w:val="00904FC5"/>
    <w:rsid w:val="0091229C"/>
    <w:rsid w:val="00920221"/>
    <w:rsid w:val="00940E73"/>
    <w:rsid w:val="009815B8"/>
    <w:rsid w:val="0098597D"/>
    <w:rsid w:val="009B41B5"/>
    <w:rsid w:val="009B6E08"/>
    <w:rsid w:val="009F4761"/>
    <w:rsid w:val="009F619A"/>
    <w:rsid w:val="009F6DDE"/>
    <w:rsid w:val="00A1613A"/>
    <w:rsid w:val="00A32BF2"/>
    <w:rsid w:val="00A370A8"/>
    <w:rsid w:val="00A50721"/>
    <w:rsid w:val="00A67457"/>
    <w:rsid w:val="00AB5873"/>
    <w:rsid w:val="00AD3144"/>
    <w:rsid w:val="00AE3ECB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76A78"/>
    <w:rsid w:val="00DB3FAD"/>
    <w:rsid w:val="00DC0D14"/>
    <w:rsid w:val="00DC1E48"/>
    <w:rsid w:val="00E31780"/>
    <w:rsid w:val="00E61C09"/>
    <w:rsid w:val="00EB3B58"/>
    <w:rsid w:val="00EC46B6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8627188862D444FA8ADB08A82E39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E7853-367F-49A9-BAFB-9A5552A4C473}"/>
      </w:docPartPr>
      <w:docPartBody>
        <w:p w:rsidR="006A4440" w:rsidRDefault="00AE6187" w:rsidP="00AE6187">
          <w:pPr>
            <w:pStyle w:val="88627188862D444FA8ADB08A82E39045"/>
          </w:pPr>
          <w:r w:rsidRPr="00576892">
            <w:t>City/State/Zip</w:t>
          </w:r>
        </w:p>
      </w:docPartBody>
    </w:docPart>
    <w:docPart>
      <w:docPartPr>
        <w:name w:val="2F00E5484BDD4C68847E3DE991278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8F2AF-CBA6-4E8A-A10D-F340D573B285}"/>
      </w:docPartPr>
      <w:docPartBody>
        <w:p w:rsidR="006A4440" w:rsidRDefault="00AE6187" w:rsidP="00AE6187">
          <w:pPr>
            <w:pStyle w:val="2F00E5484BDD4C68847E3DE9912785EB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F041B2E942C4DA69EFD3064D23CB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2DB6F-B565-416A-87DA-28D8D0AD3C7A}"/>
      </w:docPartPr>
      <w:docPartBody>
        <w:p w:rsidR="006A4440" w:rsidRDefault="00AE6187" w:rsidP="00AE6187">
          <w:pPr>
            <w:pStyle w:val="EF041B2E942C4DA69EFD3064D23CBC6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343C79"/>
    <w:rsid w:val="003B7E91"/>
    <w:rsid w:val="00580662"/>
    <w:rsid w:val="00657E1B"/>
    <w:rsid w:val="006A4440"/>
    <w:rsid w:val="00A60314"/>
    <w:rsid w:val="00AE6187"/>
    <w:rsid w:val="00D0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88627188862D444FA8ADB08A82E39045">
    <w:name w:val="88627188862D444FA8ADB08A82E39045"/>
    <w:rsid w:val="00AE6187"/>
  </w:style>
  <w:style w:type="paragraph" w:customStyle="1" w:styleId="2F00E5484BDD4C68847E3DE9912785EB">
    <w:name w:val="2F00E5484BDD4C68847E3DE9912785EB"/>
    <w:rsid w:val="00AE6187"/>
  </w:style>
  <w:style w:type="paragraph" w:customStyle="1" w:styleId="EF041B2E942C4DA69EFD3064D23CBC6B">
    <w:name w:val="EF041B2E942C4DA69EFD3064D23CBC6B"/>
    <w:rsid w:val="00AE6187"/>
  </w:style>
  <w:style w:type="paragraph" w:customStyle="1" w:styleId="1063E91C03014007B8DDDA8D4C538FD8">
    <w:name w:val="1063E91C03014007B8DDDA8D4C538FD8"/>
    <w:rsid w:val="00AE6187"/>
  </w:style>
  <w:style w:type="paragraph" w:customStyle="1" w:styleId="C7505B2D250C422A90B0239BE5B804AC">
    <w:name w:val="C7505B2D250C422A90B0239BE5B804AC"/>
    <w:rsid w:val="00AE6187"/>
  </w:style>
  <w:style w:type="paragraph" w:customStyle="1" w:styleId="98C41951609643FC886E5367C1B6E16A">
    <w:name w:val="98C41951609643FC886E5367C1B6E16A"/>
    <w:rsid w:val="00AE6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7BBC3-75AE-4E56-A0EF-D9E7F3AC1F88}"/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080E12-D592-412F-BB52-71AE7C6D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2021-09-13T19:08:00Z</dcterms:created>
  <dcterms:modified xsi:type="dcterms:W3CDTF">2021-09-13T19:08:00Z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