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3E" w:rsidRPr="00C22903" w:rsidRDefault="00C22903" w:rsidP="00620E3E">
      <w:pPr>
        <w:tabs>
          <w:tab w:val="right" w:pos="10800"/>
        </w:tabs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/>
          <w:sz w:val="36"/>
          <w:szCs w:val="24"/>
        </w:rPr>
        <w:t>Progress Report</w:t>
      </w:r>
      <w:r w:rsidR="00620E3E" w:rsidRPr="00C22903">
        <w:rPr>
          <w:rFonts w:ascii="Times New Roman" w:hAnsi="Times New Roman" w:cs="Times New Roman"/>
          <w:sz w:val="24"/>
          <w:szCs w:val="24"/>
        </w:rPr>
        <w:tab/>
      </w:r>
    </w:p>
    <w:p w:rsidR="00E31780" w:rsidRDefault="00C2290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Cs/>
          <w:sz w:val="24"/>
          <w:szCs w:val="24"/>
        </w:rPr>
        <w:t xml:space="preserve">A financial status report and a project performance report will be required on a semi-annual basis. </w:t>
      </w:r>
      <w:r>
        <w:rPr>
          <w:rFonts w:ascii="Times New Roman" w:hAnsi="Times New Roman" w:cs="Times New Roman"/>
          <w:bCs/>
          <w:sz w:val="24"/>
          <w:szCs w:val="24"/>
        </w:rPr>
        <w:t>October and April r</w:t>
      </w:r>
      <w:r w:rsidRPr="00C22903">
        <w:rPr>
          <w:rFonts w:ascii="Times New Roman" w:hAnsi="Times New Roman" w:cs="Times New Roman"/>
          <w:bCs/>
          <w:sz w:val="24"/>
          <w:szCs w:val="24"/>
        </w:rPr>
        <w:t>eports are due. A final report may serve as the last semi-annual repor</w:t>
      </w:r>
      <w:r>
        <w:rPr>
          <w:rFonts w:ascii="Times New Roman" w:hAnsi="Times New Roman" w:cs="Times New Roman"/>
          <w:bCs/>
          <w:sz w:val="24"/>
          <w:szCs w:val="24"/>
        </w:rPr>
        <w:t>t due 30 days after completion of the contract</w:t>
      </w:r>
      <w:r w:rsidRPr="00C22903">
        <w:rPr>
          <w:rFonts w:ascii="Times New Roman" w:hAnsi="Times New Roman" w:cs="Times New Roman"/>
          <w:bCs/>
          <w:sz w:val="24"/>
          <w:szCs w:val="24"/>
        </w:rPr>
        <w:t xml:space="preserve">. Grantees shall monitor performance to ensure that time schedules are being met and projected goals by time periods are being accomplished. </w:t>
      </w:r>
      <w:r w:rsidR="009815B8">
        <w:rPr>
          <w:rFonts w:ascii="Times New Roman" w:hAnsi="Times New Roman" w:cs="Times New Roman"/>
          <w:sz w:val="24"/>
          <w:szCs w:val="24"/>
        </w:rPr>
        <w:t>Please submit reports to:</w:t>
      </w:r>
      <w:r w:rsidR="003032A5" w:rsidRPr="00C2290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B5873" w:rsidRPr="00E61861">
          <w:rPr>
            <w:rStyle w:val="Hyperlink"/>
            <w:rFonts w:ascii="Times New Roman" w:hAnsi="Times New Roman" w:cs="Times New Roman"/>
            <w:sz w:val="24"/>
            <w:szCs w:val="24"/>
          </w:rPr>
          <w:t>RA-AGCommodities@pa.gov</w:t>
        </w:r>
      </w:hyperlink>
      <w:r w:rsidR="00E31780" w:rsidRPr="00C22903">
        <w:rPr>
          <w:rFonts w:ascii="Times New Roman" w:hAnsi="Times New Roman" w:cs="Times New Roman"/>
          <w:sz w:val="24"/>
          <w:szCs w:val="24"/>
        </w:rPr>
        <w:t>.</w:t>
      </w:r>
    </w:p>
    <w:p w:rsidR="00AB5873" w:rsidRPr="00C22903" w:rsidRDefault="00AB587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72220A" w:rsidRPr="00083CD6" w:rsidRDefault="0072220A" w:rsidP="0072220A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Hlk37146201"/>
      <w:r w:rsidRPr="00083CD6">
        <w:rPr>
          <w:rFonts w:ascii="Times New Roman" w:hAnsi="Times New Roman" w:cs="Times New Roman"/>
          <w:b/>
          <w:sz w:val="22"/>
          <w:szCs w:val="22"/>
        </w:rPr>
        <w:t xml:space="preserve">SECTION 1 – </w:t>
      </w:r>
      <w:r w:rsidRPr="00083CD6">
        <w:rPr>
          <w:rFonts w:ascii="Times New Roman" w:hAnsi="Times New Roman" w:cs="Times New Roman"/>
          <w:b/>
          <w:smallCaps/>
          <w:sz w:val="22"/>
          <w:szCs w:val="22"/>
        </w:rPr>
        <w:t>Summary Information</w:t>
      </w:r>
    </w:p>
    <w:tbl>
      <w:tblPr>
        <w:tblStyle w:val="TableGrid"/>
        <w:tblW w:w="50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4"/>
        <w:gridCol w:w="595"/>
        <w:gridCol w:w="1437"/>
        <w:gridCol w:w="1084"/>
        <w:gridCol w:w="537"/>
        <w:gridCol w:w="342"/>
        <w:gridCol w:w="565"/>
        <w:gridCol w:w="2794"/>
        <w:gridCol w:w="771"/>
      </w:tblGrid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 of Report: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Contract/PO#:</w:t>
            </w:r>
          </w:p>
        </w:tc>
        <w:tc>
          <w:tcPr>
            <w:tcW w:w="928" w:type="pct"/>
            <w:gridSpan w:val="2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gridSpan w:val="2"/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Fiscal Year:</w:t>
            </w:r>
          </w:p>
        </w:tc>
        <w:tc>
          <w:tcPr>
            <w:tcW w:w="413" w:type="pct"/>
            <w:gridSpan w:val="2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pct"/>
            <w:vAlign w:val="bottom"/>
          </w:tcPr>
          <w:p w:rsidR="0072220A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Round of Grant: </w:t>
            </w:r>
          </w:p>
          <w:p w:rsidR="0072220A" w:rsidRPr="009F4761" w:rsidRDefault="0072220A" w:rsidP="00096CD9">
            <w:pPr>
              <w:rPr>
                <w:rFonts w:ascii="Times New Roman" w:hAnsi="Times New Roman" w:cs="Times New Roman"/>
                <w:sz w:val="24"/>
              </w:rPr>
            </w:pPr>
            <w:r w:rsidRPr="00904FC5">
              <w:rPr>
                <w:rFonts w:ascii="Times New Roman" w:hAnsi="Times New Roman" w:cs="Times New Roman"/>
                <w:sz w:val="20"/>
              </w:rPr>
              <w:t xml:space="preserve">(i.e. Round 1, Round 2, </w:t>
            </w:r>
            <w:proofErr w:type="spellStart"/>
            <w:r w:rsidRPr="00904FC5">
              <w:rPr>
                <w:rFonts w:ascii="Times New Roman" w:hAnsi="Times New Roman" w:cs="Times New Roman"/>
                <w:sz w:val="20"/>
              </w:rPr>
              <w:t>etc</w:t>
            </w:r>
            <w:proofErr w:type="spellEnd"/>
            <w:r w:rsidRPr="00904FC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Title of Paper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Project Coordinator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 Address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456194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21243642"/>
                <w:placeholder>
                  <w:docPart w:val="35CA4F65DCE2423AB144052DA37B66E1"/>
                </w:placeholder>
                <w:temporary/>
                <w:showingPlcHdr/>
                <w15:appearance w15:val="hidden"/>
              </w:sdtPr>
              <w:sdtEndPr/>
              <w:sdtContent>
                <w:r w:rsidR="0072220A" w:rsidRPr="009F4761">
                  <w:rPr>
                    <w:rFonts w:ascii="Times New Roman" w:hAnsi="Times New Roman" w:cs="Times New Roman"/>
                  </w:rPr>
                  <w:t>City/State/Zip</w:t>
                </w:r>
              </w:sdtContent>
            </w:sdt>
            <w:r w:rsidR="0072220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</w:t>
            </w:r>
            <w:r w:rsidRPr="009F4761">
              <w:rPr>
                <w:rFonts w:ascii="Times New Roman" w:hAnsi="Times New Roman" w:cs="Times New Roman"/>
              </w:rPr>
              <w:t xml:space="preserve"> Phone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23" w:type="pct"/>
            <w:gridSpan w:val="3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9" w:type="pct"/>
            <w:gridSpan w:val="3"/>
            <w:vAlign w:val="bottom"/>
          </w:tcPr>
          <w:p w:rsidR="0072220A" w:rsidRPr="00562F94" w:rsidRDefault="00456194" w:rsidP="00096CD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74967882"/>
                <w:placeholder>
                  <w:docPart w:val="EB27A0C49591491690D65BE591300789"/>
                </w:placeholder>
                <w:temporary/>
                <w:showingPlcHdr/>
                <w15:appearance w15:val="hidden"/>
              </w:sdtPr>
              <w:sdtEndPr/>
              <w:sdtContent>
                <w:r w:rsidR="0072220A" w:rsidRPr="00562F94">
                  <w:rPr>
                    <w:rFonts w:ascii="Times New Roman" w:hAnsi="Times New Roman" w:cs="Times New Roman"/>
                  </w:rPr>
                  <w:t>Cell Phone</w:t>
                </w:r>
              </w:sdtContent>
            </w:sdt>
            <w:r w:rsidR="0072220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29" w:type="pct"/>
            <w:gridSpan w:val="2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456194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5116832"/>
                <w:placeholder>
                  <w:docPart w:val="C4DF92C6B4344A7890A2891738A2CE3B"/>
                </w:placeholder>
                <w:temporary/>
                <w:showingPlcHdr/>
                <w15:appearance w15:val="hidden"/>
              </w:sdtPr>
              <w:sdtEndPr/>
              <w:sdtContent>
                <w:r w:rsidR="0072220A" w:rsidRPr="009F4761">
                  <w:rPr>
                    <w:rFonts w:ascii="Times New Roman" w:hAnsi="Times New Roman" w:cs="Times New Roman"/>
                  </w:rPr>
                  <w:t>Email</w:t>
                </w:r>
              </w:sdtContent>
            </w:sdt>
            <w:r w:rsidR="0072220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7E4D60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Progress Report: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400251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7E4D60" w:rsidRDefault="0072220A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52" w:type="pct"/>
            <w:gridSpan w:val="4"/>
            <w:vAlign w:val="bottom"/>
          </w:tcPr>
          <w:p w:rsidR="0072220A" w:rsidRPr="007E4D60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</w:p>
        </w:tc>
        <w:tc>
          <w:tcPr>
            <w:tcW w:w="257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0179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7E4D60" w:rsidRDefault="0072220A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29" w:type="pct"/>
            <w:gridSpan w:val="2"/>
            <w:vAlign w:val="bottom"/>
          </w:tcPr>
          <w:p w:rsidR="0072220A" w:rsidRPr="007E4D60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C263BB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431051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562F94" w:rsidRDefault="0072220A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72220A" w:rsidRPr="00562F94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</w:t>
            </w: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bottom"/>
          </w:tcPr>
          <w:p w:rsidR="0072220A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438" w:type="pct"/>
            <w:gridSpan w:val="7"/>
            <w:vAlign w:val="bottom"/>
          </w:tcPr>
          <w:p w:rsidR="0072220A" w:rsidRPr="00562F94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C263BB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 w:rsidRPr="009F4761">
              <w:rPr>
                <w:rFonts w:ascii="Times New Roman" w:hAnsi="Times New Roman" w:cs="Times New Roman"/>
              </w:rPr>
              <w:t>Area of Focus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850797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562F94" w:rsidRDefault="0072220A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72220A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Research</w:t>
            </w: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C263BB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538588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562F94" w:rsidRDefault="0072220A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72220A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Marketing</w:t>
            </w:r>
          </w:p>
        </w:tc>
      </w:tr>
    </w:tbl>
    <w:p w:rsidR="007011D0" w:rsidRDefault="007011D0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  <w:sectPr w:rsidR="007011D0" w:rsidSect="00DC0D14">
          <w:headerReference w:type="default" r:id="rId12"/>
          <w:footerReference w:type="default" r:id="rId13"/>
          <w:pgSz w:w="12240" w:h="15840" w:code="1"/>
          <w:pgMar w:top="1440" w:right="720" w:bottom="720" w:left="720" w:header="540" w:footer="720" w:gutter="0"/>
          <w:cols w:space="720"/>
          <w:docGrid w:linePitch="381"/>
        </w:sect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1" w:name="_Hlk37148058"/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2 –OBJECTIVES | TIMELINES | OUTCOMES | BUDGET</w:t>
      </w:r>
    </w:p>
    <w:p w:rsidR="007011D0" w:rsidRPr="00860B3E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A comparison of actual accomplishments to the objectives for that period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Pr="00562F94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3 – SCOPE OF WORK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Reasons why established objectives were not met, if applicable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7011D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4 – DELAYS/RISKS</w:t>
      </w:r>
    </w:p>
    <w:p w:rsidR="007011D0" w:rsidRPr="00860B3E" w:rsidRDefault="007011D0" w:rsidP="007011D0">
      <w:pPr>
        <w:pStyle w:val="PlainText"/>
        <w:jc w:val="center"/>
        <w:rPr>
          <w:rFonts w:asciiTheme="minorHAnsi" w:hAnsiTheme="minorHAnsi" w:cstheme="minorHAnsi"/>
          <w:b/>
          <w:bCs/>
          <w:smallCaps/>
          <w:sz w:val="22"/>
        </w:rPr>
      </w:pPr>
      <w:r w:rsidRPr="00860B3E">
        <w:rPr>
          <w:rFonts w:asciiTheme="minorHAnsi" w:hAnsiTheme="minorHAnsi" w:cstheme="minorHAnsi"/>
          <w:b/>
          <w:sz w:val="18"/>
          <w:szCs w:val="18"/>
        </w:rPr>
        <w:t>(</w:t>
      </w:r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Reasons for any problems, delays, or adverse conditions which will affect attainment of overall program objectives, prevent meeting time schedules or objectives, or preclude the attainment of </w:t>
      </w:r>
      <w:proofErr w:type="gramStart"/>
      <w:r w:rsidRPr="00860B3E">
        <w:rPr>
          <w:rFonts w:asciiTheme="minorHAnsi" w:hAnsiTheme="minorHAnsi" w:cstheme="minorHAnsi"/>
          <w:b/>
          <w:bCs/>
          <w:sz w:val="18"/>
          <w:szCs w:val="18"/>
        </w:rPr>
        <w:t>particular objectives</w:t>
      </w:r>
      <w:proofErr w:type="gramEnd"/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 during established time periods. This disclosure shall be accomplished by a statement of the action taken or planned to resolve the situation</w:t>
      </w:r>
      <w:r w:rsidRPr="00860B3E">
        <w:rPr>
          <w:rFonts w:asciiTheme="minorHAnsi" w:hAnsiTheme="minorHAnsi" w:cstheme="minorHAnsi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5 – SPECIAL NOTES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bCs/>
          <w:sz w:val="18"/>
          <w:szCs w:val="18"/>
        </w:rPr>
        <w:t>(What o</w:t>
      </w:r>
      <w:r w:rsidRPr="00D140E3">
        <w:rPr>
          <w:b/>
          <w:bCs/>
          <w:sz w:val="18"/>
          <w:szCs w:val="18"/>
        </w:rPr>
        <w:t xml:space="preserve">bjectives and timetables </w:t>
      </w:r>
      <w:r>
        <w:rPr>
          <w:b/>
          <w:bCs/>
          <w:sz w:val="18"/>
          <w:szCs w:val="18"/>
        </w:rPr>
        <w:t xml:space="preserve">are </w:t>
      </w:r>
      <w:r w:rsidRPr="00D140E3">
        <w:rPr>
          <w:b/>
          <w:bCs/>
          <w:sz w:val="18"/>
          <w:szCs w:val="18"/>
        </w:rPr>
        <w:t>established for the next reporting period</w:t>
      </w:r>
      <w:r>
        <w:rPr>
          <w:b/>
          <w:bCs/>
          <w:sz w:val="18"/>
          <w:szCs w:val="18"/>
        </w:rPr>
        <w:t>? Etc.)</w:t>
      </w:r>
    </w:p>
    <w:tbl>
      <w:tblPr>
        <w:tblStyle w:val="TableGrid"/>
        <w:tblW w:w="4417" w:type="pc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1"/>
      </w:tblGrid>
      <w:tr w:rsidR="007011D0" w:rsidRPr="00562F94" w:rsidTr="0061219B">
        <w:trPr>
          <w:trHeight w:val="333"/>
        </w:trPr>
        <w:tc>
          <w:tcPr>
            <w:tcW w:w="5000" w:type="pct"/>
            <w:vAlign w:val="center"/>
          </w:tcPr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7011D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Pr="004A1F7A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bookmarkEnd w:id="0"/>
    </w:tbl>
    <w:p w:rsidR="007011D0" w:rsidRPr="00816A7E" w:rsidRDefault="007011D0" w:rsidP="007011D0">
      <w:pPr>
        <w:pStyle w:val="NoSpacing"/>
        <w:rPr>
          <w:rFonts w:ascii="Times New Roman" w:hAnsi="Times New Roman" w:cs="Times New Roman"/>
          <w:b/>
          <w:sz w:val="20"/>
        </w:rPr>
      </w:pPr>
    </w:p>
    <w:bookmarkEnd w:id="1"/>
    <w:p w:rsidR="00A67457" w:rsidRPr="00816A7E" w:rsidRDefault="00A67457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0"/>
        </w:rPr>
      </w:pPr>
    </w:p>
    <w:sectPr w:rsidR="00A67457" w:rsidRPr="00816A7E" w:rsidSect="007011D0">
      <w:headerReference w:type="default" r:id="rId14"/>
      <w:pgSz w:w="12240" w:h="15840" w:code="1"/>
      <w:pgMar w:top="1440" w:right="720" w:bottom="720" w:left="720" w:header="5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194" w:rsidRDefault="00456194" w:rsidP="00C9238F">
      <w:pPr>
        <w:spacing w:after="0" w:line="240" w:lineRule="auto"/>
      </w:pPr>
      <w:r>
        <w:separator/>
      </w:r>
    </w:p>
  </w:endnote>
  <w:endnote w:type="continuationSeparator" w:id="0">
    <w:p w:rsidR="00456194" w:rsidRDefault="0045619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911748-E0B7-4DD6-B303-B62155E18A42}"/>
    <w:embedBold r:id="rId2" w:fontKey="{47035D7B-ED6E-4067-AC24-D8812ADC6E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7B78B5B-16FA-4691-B8EC-89070DA023C1}"/>
    <w:embedBold r:id="rId4" w:fontKey="{75E3A35D-AD8C-4AEC-BCEF-348D2BFD3F83}"/>
    <w:embedItalic r:id="rId5" w:fontKey="{D024339B-6F2C-454A-B3E7-52165059826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DE3FBB9-2411-4190-87FC-E63E826DFE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54B813D-AB2D-40D6-80DE-832CD25C47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29E9B79-2975-44C2-B654-F86C1FB866D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564CAD3A-F4DB-48FC-ABBB-F68B8AB17D3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8AC28510-C96A-4EE5-B1E5-CF68F1857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2119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011D0" w:rsidRDefault="007011D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011D0" w:rsidRDefault="00701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194" w:rsidRDefault="00456194" w:rsidP="00C9238F">
      <w:pPr>
        <w:spacing w:after="0" w:line="240" w:lineRule="auto"/>
      </w:pPr>
      <w:r>
        <w:separator/>
      </w:r>
    </w:p>
  </w:footnote>
  <w:footnote w:type="continuationSeparator" w:id="0">
    <w:p w:rsidR="00456194" w:rsidRDefault="0045619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1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250"/>
    </w:tblGrid>
    <w:tr w:rsidR="007011D0" w:rsidRPr="00620E3E" w:rsidTr="00A60E90">
      <w:trPr>
        <w:trHeight w:val="990"/>
      </w:trPr>
      <w:tc>
        <w:tcPr>
          <w:tcW w:w="11250" w:type="dxa"/>
          <w:shd w:val="clear" w:color="auto" w:fill="996633"/>
          <w:vAlign w:val="center"/>
        </w:tcPr>
        <w:p w:rsidR="007011D0" w:rsidRPr="00A60E90" w:rsidRDefault="007011D0" w:rsidP="00366E21">
          <w:pPr>
            <w:tabs>
              <w:tab w:val="center" w:pos="4665"/>
              <w:tab w:val="right" w:pos="9360"/>
            </w:tabs>
            <w:spacing w:before="240" w:line="240" w:lineRule="auto"/>
            <w:ind w:left="-14"/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</w:pPr>
          <w:r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 xml:space="preserve">Pennsylvania </w:t>
          </w:r>
          <w:r w:rsidR="00A60E90"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>Potato</w:t>
          </w:r>
          <w:r w:rsidR="00F93901"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 xml:space="preserve"> </w:t>
          </w:r>
          <w:r w:rsidR="008D2B2A"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 xml:space="preserve">Research </w:t>
          </w:r>
          <w:r w:rsidR="00F93901"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>Program</w:t>
          </w:r>
        </w:p>
      </w:tc>
    </w:tr>
  </w:tbl>
  <w:p w:rsidR="007011D0" w:rsidRPr="00C9238F" w:rsidRDefault="007011D0" w:rsidP="00576892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F94" w:rsidRPr="00562F94" w:rsidRDefault="00562F94" w:rsidP="00562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E"/>
    <w:rsid w:val="00003212"/>
    <w:rsid w:val="00004C5E"/>
    <w:rsid w:val="00052382"/>
    <w:rsid w:val="0006568A"/>
    <w:rsid w:val="00065A07"/>
    <w:rsid w:val="00074F63"/>
    <w:rsid w:val="00076F0F"/>
    <w:rsid w:val="00083CD6"/>
    <w:rsid w:val="00084253"/>
    <w:rsid w:val="000D1F49"/>
    <w:rsid w:val="001479C0"/>
    <w:rsid w:val="001727CA"/>
    <w:rsid w:val="0023142A"/>
    <w:rsid w:val="002C56E6"/>
    <w:rsid w:val="002D3238"/>
    <w:rsid w:val="003032A5"/>
    <w:rsid w:val="003311FA"/>
    <w:rsid w:val="00361E11"/>
    <w:rsid w:val="00366E21"/>
    <w:rsid w:val="003F0847"/>
    <w:rsid w:val="0040090B"/>
    <w:rsid w:val="00411726"/>
    <w:rsid w:val="00456194"/>
    <w:rsid w:val="0046302A"/>
    <w:rsid w:val="00487D2D"/>
    <w:rsid w:val="004A1F7A"/>
    <w:rsid w:val="004D5D62"/>
    <w:rsid w:val="004E5717"/>
    <w:rsid w:val="005112D0"/>
    <w:rsid w:val="005359BC"/>
    <w:rsid w:val="00562F94"/>
    <w:rsid w:val="00576892"/>
    <w:rsid w:val="00577E06"/>
    <w:rsid w:val="005A3BF7"/>
    <w:rsid w:val="005F1383"/>
    <w:rsid w:val="005F2035"/>
    <w:rsid w:val="005F7990"/>
    <w:rsid w:val="00620E3E"/>
    <w:rsid w:val="0063739C"/>
    <w:rsid w:val="006D6BAD"/>
    <w:rsid w:val="007011D0"/>
    <w:rsid w:val="0072220A"/>
    <w:rsid w:val="00770F25"/>
    <w:rsid w:val="007A35A8"/>
    <w:rsid w:val="007B0A85"/>
    <w:rsid w:val="007C6A52"/>
    <w:rsid w:val="007E134B"/>
    <w:rsid w:val="00816A7E"/>
    <w:rsid w:val="0082043E"/>
    <w:rsid w:val="00835FF7"/>
    <w:rsid w:val="008529F9"/>
    <w:rsid w:val="00897670"/>
    <w:rsid w:val="008B0E32"/>
    <w:rsid w:val="008D2B2A"/>
    <w:rsid w:val="008E203A"/>
    <w:rsid w:val="0091229C"/>
    <w:rsid w:val="00920221"/>
    <w:rsid w:val="00940E73"/>
    <w:rsid w:val="009815B8"/>
    <w:rsid w:val="0098597D"/>
    <w:rsid w:val="009B41B5"/>
    <w:rsid w:val="009F4761"/>
    <w:rsid w:val="009F619A"/>
    <w:rsid w:val="009F6DDE"/>
    <w:rsid w:val="00A1613A"/>
    <w:rsid w:val="00A32BF2"/>
    <w:rsid w:val="00A370A8"/>
    <w:rsid w:val="00A60E90"/>
    <w:rsid w:val="00A67457"/>
    <w:rsid w:val="00AB5873"/>
    <w:rsid w:val="00AD3144"/>
    <w:rsid w:val="00AF6BFE"/>
    <w:rsid w:val="00BD4753"/>
    <w:rsid w:val="00BD5CB1"/>
    <w:rsid w:val="00BD7D43"/>
    <w:rsid w:val="00BE62EE"/>
    <w:rsid w:val="00C003BA"/>
    <w:rsid w:val="00C22903"/>
    <w:rsid w:val="00C26236"/>
    <w:rsid w:val="00C263BB"/>
    <w:rsid w:val="00C34BC9"/>
    <w:rsid w:val="00C46878"/>
    <w:rsid w:val="00C6301C"/>
    <w:rsid w:val="00C9238F"/>
    <w:rsid w:val="00C95C56"/>
    <w:rsid w:val="00C96307"/>
    <w:rsid w:val="00CB4A51"/>
    <w:rsid w:val="00CD4532"/>
    <w:rsid w:val="00CD47B0"/>
    <w:rsid w:val="00CE6104"/>
    <w:rsid w:val="00CE7918"/>
    <w:rsid w:val="00D16163"/>
    <w:rsid w:val="00DB3FAD"/>
    <w:rsid w:val="00DC0D14"/>
    <w:rsid w:val="00DC0EF3"/>
    <w:rsid w:val="00DC1E48"/>
    <w:rsid w:val="00DE4713"/>
    <w:rsid w:val="00E31780"/>
    <w:rsid w:val="00E61C09"/>
    <w:rsid w:val="00EB3B58"/>
    <w:rsid w:val="00EC7359"/>
    <w:rsid w:val="00EE3054"/>
    <w:rsid w:val="00F00606"/>
    <w:rsid w:val="00F01256"/>
    <w:rsid w:val="00F9390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B9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E3178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2290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22903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-AGCommodities@pa.gov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i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CA4F65DCE2423AB144052DA37B6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AEB5A-8E50-4538-9FB1-791583BC0DA2}"/>
      </w:docPartPr>
      <w:docPartBody>
        <w:p w:rsidR="00D2114D" w:rsidRDefault="00D924C7" w:rsidP="00D924C7">
          <w:pPr>
            <w:pStyle w:val="35CA4F65DCE2423AB144052DA37B66E1"/>
          </w:pPr>
          <w:r w:rsidRPr="00576892">
            <w:t>City/State/Zip</w:t>
          </w:r>
        </w:p>
      </w:docPartBody>
    </w:docPart>
    <w:docPart>
      <w:docPartPr>
        <w:name w:val="EB27A0C49591491690D65BE591300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AB1D9-148B-467E-8469-4BA46EA03873}"/>
      </w:docPartPr>
      <w:docPartBody>
        <w:p w:rsidR="00D2114D" w:rsidRDefault="00D924C7" w:rsidP="00D924C7">
          <w:pPr>
            <w:pStyle w:val="EB27A0C49591491690D65BE591300789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C4DF92C6B4344A7890A2891738A2C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58E53-DD79-47ED-8F7D-0C27FC80F038}"/>
      </w:docPartPr>
      <w:docPartBody>
        <w:p w:rsidR="00D2114D" w:rsidRDefault="00D924C7" w:rsidP="00D924C7">
          <w:pPr>
            <w:pStyle w:val="C4DF92C6B4344A7890A2891738A2CE3B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91"/>
    <w:rsid w:val="00151728"/>
    <w:rsid w:val="001B5ECF"/>
    <w:rsid w:val="00343C79"/>
    <w:rsid w:val="003B7E91"/>
    <w:rsid w:val="00A60314"/>
    <w:rsid w:val="00D002C7"/>
    <w:rsid w:val="00D2114D"/>
    <w:rsid w:val="00D9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1AEBEBCFD4C1F8CAEA1642E519E30">
    <w:name w:val="1C41AEBEBCFD4C1F8CAEA1642E519E30"/>
  </w:style>
  <w:style w:type="paragraph" w:customStyle="1" w:styleId="998C3360F9014E0BBBA50B3FA82451CC">
    <w:name w:val="998C3360F9014E0BBBA50B3FA82451CC"/>
  </w:style>
  <w:style w:type="paragraph" w:customStyle="1" w:styleId="F72BBC322ACA4BF880F3B7273BEC1FA0">
    <w:name w:val="F72BBC322ACA4BF880F3B7273BEC1FA0"/>
  </w:style>
  <w:style w:type="paragraph" w:customStyle="1" w:styleId="7FF32AD3892B4489BA1CA4E641C23CBD">
    <w:name w:val="7FF32AD3892B4489BA1CA4E641C23CBD"/>
  </w:style>
  <w:style w:type="paragraph" w:customStyle="1" w:styleId="A0563DAC100245B08D26DE5CABF30367">
    <w:name w:val="A0563DAC100245B08D26DE5CABF30367"/>
  </w:style>
  <w:style w:type="paragraph" w:customStyle="1" w:styleId="3389964A02CF425BB544F40A492B3FBB">
    <w:name w:val="3389964A02CF425BB544F40A492B3FBB"/>
  </w:style>
  <w:style w:type="paragraph" w:customStyle="1" w:styleId="3E8A5E75AFDD4B8EA0FD6C3AF2DAD1F4">
    <w:name w:val="3E8A5E75AFDD4B8EA0FD6C3AF2DAD1F4"/>
  </w:style>
  <w:style w:type="paragraph" w:customStyle="1" w:styleId="D5EC0663F1C7482488C6291AAAB5CC3D">
    <w:name w:val="D5EC0663F1C7482488C6291AAAB5CC3D"/>
  </w:style>
  <w:style w:type="paragraph" w:customStyle="1" w:styleId="1E620A2C036B4D20974FD2344B44FA46">
    <w:name w:val="1E620A2C036B4D20974FD2344B44FA46"/>
  </w:style>
  <w:style w:type="paragraph" w:customStyle="1" w:styleId="C6E3BAD31F1A4F768F552C05679ACCC8">
    <w:name w:val="C6E3BAD31F1A4F768F552C05679ACCC8"/>
  </w:style>
  <w:style w:type="paragraph" w:customStyle="1" w:styleId="A937AF5E8423404CBDCC9CF7B337DFC6">
    <w:name w:val="A937AF5E8423404CBDCC9CF7B337DFC6"/>
  </w:style>
  <w:style w:type="character" w:styleId="PlaceholderText">
    <w:name w:val="Placeholder Text"/>
    <w:basedOn w:val="DefaultParagraphFont"/>
    <w:uiPriority w:val="99"/>
    <w:semiHidden/>
    <w:rsid w:val="003B7E91"/>
    <w:rPr>
      <w:color w:val="808080"/>
    </w:rPr>
  </w:style>
  <w:style w:type="paragraph" w:customStyle="1" w:styleId="67496C1371204BF9AFF847A46A174F0C">
    <w:name w:val="67496C1371204BF9AFF847A46A174F0C"/>
  </w:style>
  <w:style w:type="paragraph" w:customStyle="1" w:styleId="EBCF0CA5126A48D6AC3050383FCCD90C">
    <w:name w:val="EBCF0CA5126A48D6AC3050383FCCD90C"/>
  </w:style>
  <w:style w:type="paragraph" w:customStyle="1" w:styleId="F5EF1B29C3A44691AE3A9DE48653AA7D">
    <w:name w:val="F5EF1B29C3A44691AE3A9DE48653AA7D"/>
  </w:style>
  <w:style w:type="paragraph" w:customStyle="1" w:styleId="740852774CAB4AE9BFD71157B6A96EA7">
    <w:name w:val="740852774CAB4AE9BFD71157B6A96EA7"/>
    <w:rsid w:val="003B7E91"/>
  </w:style>
  <w:style w:type="paragraph" w:customStyle="1" w:styleId="B440434CCF904CF6A0EA673906A612DA">
    <w:name w:val="B440434CCF904CF6A0EA673906A612DA"/>
    <w:rsid w:val="003B7E91"/>
  </w:style>
  <w:style w:type="paragraph" w:customStyle="1" w:styleId="62F39035F07D430FA440E30B9038DC6B">
    <w:name w:val="62F39035F07D430FA440E30B9038DC6B"/>
    <w:rsid w:val="003B7E91"/>
  </w:style>
  <w:style w:type="paragraph" w:customStyle="1" w:styleId="355CDA36CA4E4E6299250A9C195BEFD5">
    <w:name w:val="355CDA36CA4E4E6299250A9C195BEFD5"/>
    <w:rsid w:val="003B7E91"/>
  </w:style>
  <w:style w:type="paragraph" w:customStyle="1" w:styleId="BD297373B5204E59A6AA372CBC958236">
    <w:name w:val="BD297373B5204E59A6AA372CBC958236"/>
    <w:rsid w:val="003B7E91"/>
  </w:style>
  <w:style w:type="paragraph" w:customStyle="1" w:styleId="985B2A8407294E7E969152F956D5F3CA">
    <w:name w:val="985B2A8407294E7E969152F956D5F3CA"/>
    <w:rsid w:val="003B7E91"/>
  </w:style>
  <w:style w:type="paragraph" w:customStyle="1" w:styleId="EC99592BCB1A489F9C20F46E0A4A9911">
    <w:name w:val="EC99592BCB1A489F9C20F46E0A4A9911"/>
    <w:rsid w:val="003B7E91"/>
  </w:style>
  <w:style w:type="paragraph" w:customStyle="1" w:styleId="E7542641511949F8B1884B39EBF1D873">
    <w:name w:val="E7542641511949F8B1884B39EBF1D873"/>
    <w:rsid w:val="003B7E91"/>
  </w:style>
  <w:style w:type="paragraph" w:customStyle="1" w:styleId="D05034F2E97F497AA60885FA479ED9C7">
    <w:name w:val="D05034F2E97F497AA60885FA479ED9C7"/>
    <w:rsid w:val="003B7E91"/>
  </w:style>
  <w:style w:type="paragraph" w:customStyle="1" w:styleId="FE882039B2BA45FB83B835AA3B30855B">
    <w:name w:val="FE882039B2BA45FB83B835AA3B30855B"/>
    <w:rsid w:val="003B7E91"/>
  </w:style>
  <w:style w:type="paragraph" w:customStyle="1" w:styleId="F804EAA300B54FDEBCE8B7B972530ED9">
    <w:name w:val="F804EAA300B54FDEBCE8B7B972530ED9"/>
    <w:rsid w:val="003B7E91"/>
  </w:style>
  <w:style w:type="paragraph" w:customStyle="1" w:styleId="7DF25F37DC4A4C2B84E9B1E8EA3529C0">
    <w:name w:val="7DF25F37DC4A4C2B84E9B1E8EA3529C0"/>
    <w:rsid w:val="003B7E91"/>
  </w:style>
  <w:style w:type="paragraph" w:customStyle="1" w:styleId="508155B14C974661A2413CAB7E02FA44">
    <w:name w:val="508155B14C974661A2413CAB7E02FA44"/>
    <w:rsid w:val="003B7E91"/>
  </w:style>
  <w:style w:type="paragraph" w:customStyle="1" w:styleId="80DD232139404788B6A746CBC83E4B50">
    <w:name w:val="80DD232139404788B6A746CBC83E4B50"/>
    <w:rsid w:val="003B7E91"/>
  </w:style>
  <w:style w:type="paragraph" w:customStyle="1" w:styleId="5DAFA92E3E414339A6B600B36A4CDF55">
    <w:name w:val="5DAFA92E3E414339A6B600B36A4CDF55"/>
    <w:rsid w:val="003B7E91"/>
  </w:style>
  <w:style w:type="paragraph" w:customStyle="1" w:styleId="1A2D047FBA7A4F7F9AF7DE208450687F">
    <w:name w:val="1A2D047FBA7A4F7F9AF7DE208450687F"/>
    <w:rsid w:val="003B7E91"/>
  </w:style>
  <w:style w:type="paragraph" w:customStyle="1" w:styleId="0351CC808701488AB0DDA2E59881EDE7">
    <w:name w:val="0351CC808701488AB0DDA2E59881EDE7"/>
    <w:rsid w:val="003B7E91"/>
  </w:style>
  <w:style w:type="paragraph" w:customStyle="1" w:styleId="F2D3043C42A34A67A94600D9BEF1D50F">
    <w:name w:val="F2D3043C42A34A67A94600D9BEF1D50F"/>
    <w:rsid w:val="003B7E91"/>
  </w:style>
  <w:style w:type="paragraph" w:customStyle="1" w:styleId="B4F22A5A70DA4184808BDB90E9A0BBA7">
    <w:name w:val="B4F22A5A70DA4184808BDB90E9A0BBA7"/>
    <w:rsid w:val="003B7E91"/>
  </w:style>
  <w:style w:type="paragraph" w:customStyle="1" w:styleId="8CAA681381444AB5A78EA48A782F1D3D">
    <w:name w:val="8CAA681381444AB5A78EA48A782F1D3D"/>
    <w:rsid w:val="003B7E91"/>
  </w:style>
  <w:style w:type="paragraph" w:customStyle="1" w:styleId="FBD63866BD0942A7B97C6C72B419BB1E">
    <w:name w:val="FBD63866BD0942A7B97C6C72B419BB1E"/>
    <w:rsid w:val="003B7E91"/>
  </w:style>
  <w:style w:type="paragraph" w:customStyle="1" w:styleId="D05FDE2747144DBBAA08A880D69E5ED8">
    <w:name w:val="D05FDE2747144DBBAA08A880D69E5ED8"/>
    <w:rsid w:val="003B7E91"/>
  </w:style>
  <w:style w:type="paragraph" w:customStyle="1" w:styleId="F25A739A22DA4136B4CE1D9552B14BDC">
    <w:name w:val="F25A739A22DA4136B4CE1D9552B14BDC"/>
    <w:rsid w:val="003B7E91"/>
  </w:style>
  <w:style w:type="paragraph" w:customStyle="1" w:styleId="F0022A1A85A6436D91D98674052BA1F0">
    <w:name w:val="F0022A1A85A6436D91D98674052BA1F0"/>
    <w:rsid w:val="003B7E91"/>
  </w:style>
  <w:style w:type="paragraph" w:customStyle="1" w:styleId="4D5B88B9730B439183BD7CCBAB3971E7">
    <w:name w:val="4D5B88B9730B439183BD7CCBAB3971E7"/>
    <w:rsid w:val="003B7E91"/>
  </w:style>
  <w:style w:type="paragraph" w:customStyle="1" w:styleId="6F6C8A51A17F454B8CF16FB7793CB9BA">
    <w:name w:val="6F6C8A51A17F454B8CF16FB7793CB9BA"/>
    <w:rsid w:val="003B7E91"/>
  </w:style>
  <w:style w:type="paragraph" w:customStyle="1" w:styleId="95AADA56D7B04D808A2049DDAA7C3A48">
    <w:name w:val="95AADA56D7B04D808A2049DDAA7C3A48"/>
    <w:rsid w:val="003B7E91"/>
  </w:style>
  <w:style w:type="paragraph" w:customStyle="1" w:styleId="4F5A56A23E0547B9ADF7C5E16367726A">
    <w:name w:val="4F5A56A23E0547B9ADF7C5E16367726A"/>
    <w:rsid w:val="003B7E91"/>
  </w:style>
  <w:style w:type="paragraph" w:customStyle="1" w:styleId="955EFD39FC714629AA931579CCF64F53">
    <w:name w:val="955EFD39FC714629AA931579CCF64F53"/>
    <w:rsid w:val="003B7E91"/>
  </w:style>
  <w:style w:type="paragraph" w:customStyle="1" w:styleId="AC1D9DBC109540ABA45C978667964656">
    <w:name w:val="AC1D9DBC109540ABA45C978667964656"/>
    <w:rsid w:val="003B7E91"/>
  </w:style>
  <w:style w:type="paragraph" w:customStyle="1" w:styleId="2A32DA7F7C614B1DACFFEB3F9A2605B7">
    <w:name w:val="2A32DA7F7C614B1DACFFEB3F9A2605B7"/>
    <w:rsid w:val="003B7E91"/>
  </w:style>
  <w:style w:type="paragraph" w:customStyle="1" w:styleId="C1081C9A1AD94AF9AB7C48EEF96B461C">
    <w:name w:val="C1081C9A1AD94AF9AB7C48EEF96B461C"/>
    <w:rsid w:val="003B7E91"/>
  </w:style>
  <w:style w:type="paragraph" w:customStyle="1" w:styleId="3D17C3F3B299416F8760D77FB2C53F1E">
    <w:name w:val="3D17C3F3B299416F8760D77FB2C53F1E"/>
    <w:rsid w:val="003B7E91"/>
  </w:style>
  <w:style w:type="paragraph" w:customStyle="1" w:styleId="3904CFC997B04D8DB18ADB7C8947DC27">
    <w:name w:val="3904CFC997B04D8DB18ADB7C8947DC27"/>
    <w:rsid w:val="003B7E91"/>
  </w:style>
  <w:style w:type="paragraph" w:customStyle="1" w:styleId="3CC0BBE25C244380A14B6FB81F29BA55">
    <w:name w:val="3CC0BBE25C244380A14B6FB81F29BA55"/>
    <w:rsid w:val="003B7E91"/>
  </w:style>
  <w:style w:type="paragraph" w:customStyle="1" w:styleId="0AAE62DAE82843B9BB2329260F7B4CA6">
    <w:name w:val="0AAE62DAE82843B9BB2329260F7B4CA6"/>
    <w:rsid w:val="003B7E91"/>
  </w:style>
  <w:style w:type="paragraph" w:customStyle="1" w:styleId="0005D0FDF6684D1687DC072249715817">
    <w:name w:val="0005D0FDF6684D1687DC072249715817"/>
    <w:rsid w:val="003B7E91"/>
  </w:style>
  <w:style w:type="paragraph" w:customStyle="1" w:styleId="E84B00D70FAA470EB4A9A0C16E817BD9">
    <w:name w:val="E84B00D70FAA470EB4A9A0C16E817BD9"/>
    <w:rsid w:val="003B7E91"/>
  </w:style>
  <w:style w:type="paragraph" w:customStyle="1" w:styleId="DD5E0646997B43FD9282EE757B41F4E3">
    <w:name w:val="DD5E0646997B43FD9282EE757B41F4E3"/>
    <w:rsid w:val="003B7E91"/>
  </w:style>
  <w:style w:type="paragraph" w:customStyle="1" w:styleId="8F69DADD9D044D9E82AA454931FB4A07">
    <w:name w:val="8F69DADD9D044D9E82AA454931FB4A07"/>
    <w:rsid w:val="003B7E91"/>
  </w:style>
  <w:style w:type="paragraph" w:customStyle="1" w:styleId="9616F2A4550143F1A5EE1C3EB10BC155">
    <w:name w:val="9616F2A4550143F1A5EE1C3EB10BC155"/>
    <w:rsid w:val="003B7E91"/>
  </w:style>
  <w:style w:type="paragraph" w:customStyle="1" w:styleId="AF083ADBFD194E9E8952B4C773179F6C">
    <w:name w:val="AF083ADBFD194E9E8952B4C773179F6C"/>
    <w:rsid w:val="003B7E91"/>
  </w:style>
  <w:style w:type="paragraph" w:customStyle="1" w:styleId="EFBF25C7BD9649458C2F37B3330AF26E">
    <w:name w:val="EFBF25C7BD9649458C2F37B3330AF26E"/>
    <w:rsid w:val="00151728"/>
  </w:style>
  <w:style w:type="paragraph" w:customStyle="1" w:styleId="4818FD11649C423EB314FA0CD457286F">
    <w:name w:val="4818FD11649C423EB314FA0CD457286F"/>
    <w:rsid w:val="00151728"/>
  </w:style>
  <w:style w:type="paragraph" w:customStyle="1" w:styleId="C22F6B2A85FF4E229282C9923399E08D">
    <w:name w:val="C22F6B2A85FF4E229282C9923399E08D"/>
    <w:rsid w:val="00151728"/>
  </w:style>
  <w:style w:type="paragraph" w:customStyle="1" w:styleId="35CA4F65DCE2423AB144052DA37B66E1">
    <w:name w:val="35CA4F65DCE2423AB144052DA37B66E1"/>
    <w:rsid w:val="00D924C7"/>
  </w:style>
  <w:style w:type="paragraph" w:customStyle="1" w:styleId="EB27A0C49591491690D65BE591300789">
    <w:name w:val="EB27A0C49591491690D65BE591300789"/>
    <w:rsid w:val="00D924C7"/>
  </w:style>
  <w:style w:type="paragraph" w:customStyle="1" w:styleId="C4DF92C6B4344A7890A2891738A2CE3B">
    <w:name w:val="C4DF92C6B4344A7890A2891738A2CE3B"/>
    <w:rsid w:val="00D924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6CC3E0FEE144F85A5E3262C2C0B7E" ma:contentTypeVersion="1" ma:contentTypeDescription="Create a new document." ma:contentTypeScope="" ma:versionID="3976d54a762dacacf5ce0446e4e25fa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DA27E-0945-4854-8933-342EFC70CF12}"/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911218-A644-4055-BCC2-FCC02157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Kopko, Jamie</dc:creator>
  <cp:keywords/>
  <dc:description/>
  <cp:lastModifiedBy/>
  <cp:revision>1</cp:revision>
  <dcterms:created xsi:type="dcterms:W3CDTF">2021-09-13T19:19:00Z</dcterms:created>
  <dcterms:modified xsi:type="dcterms:W3CDTF">2021-09-13T19:19:00Z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0x0101003A16CC3E0FEE144F85A5E3262C2C0B7E</vt:lpwstr>
  </property>
  <property fmtid="{D5CDD505-2E9C-101B-9397-08002B2CF9AE}" pid="3" name="Order">
    <vt:r8>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