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2C5B72" w:rsidRPr="00083CD6" w:rsidRDefault="002C5B72" w:rsidP="002C5B72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2"/>
        <w:gridCol w:w="565"/>
        <w:gridCol w:w="2794"/>
        <w:gridCol w:w="771"/>
      </w:tblGrid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Contract/PO#: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3" w:type="pct"/>
            <w:gridSpan w:val="2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pct"/>
            <w:vAlign w:val="bottom"/>
          </w:tcPr>
          <w:p w:rsidR="002C5B72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2C5B72" w:rsidRPr="009F4761" w:rsidRDefault="002C5B72" w:rsidP="00096CD9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5620A5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7D6D18EDB19249D3BC3BF6304B871296"/>
                </w:placeholder>
                <w:temporary/>
                <w:showingPlcHdr/>
                <w15:appearance w15:val="hidden"/>
              </w:sdtPr>
              <w:sdtEndPr/>
              <w:sdtContent>
                <w:r w:rsidR="002C5B72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2C5B7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2C5B72" w:rsidRPr="00562F94" w:rsidRDefault="005620A5" w:rsidP="00096C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9BCF5D68ABB2413D9BC6CD8B6FCD6607"/>
                </w:placeholder>
                <w:temporary/>
                <w:showingPlcHdr/>
                <w15:appearance w15:val="hidden"/>
              </w:sdtPr>
              <w:sdtEndPr/>
              <w:sdtContent>
                <w:r w:rsidR="002C5B72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2C5B7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9" w:type="pct"/>
            <w:gridSpan w:val="2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5620A5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D67BE73F060D43BEB1F08D4CBF7A01EF"/>
                </w:placeholder>
                <w:temporary/>
                <w:showingPlcHdr/>
                <w15:appearance w15:val="hidden"/>
              </w:sdtPr>
              <w:sdtEndPr/>
              <w:sdtContent>
                <w:r w:rsidR="002C5B72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2C5B7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7E4D60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7E4D60" w:rsidRDefault="002C5B72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2" w:type="pct"/>
            <w:gridSpan w:val="4"/>
            <w:vAlign w:val="bottom"/>
          </w:tcPr>
          <w:p w:rsidR="002C5B72" w:rsidRPr="007E4D60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7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7E4D60" w:rsidRDefault="002C5B72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9" w:type="pct"/>
            <w:gridSpan w:val="2"/>
            <w:vAlign w:val="bottom"/>
          </w:tcPr>
          <w:p w:rsidR="002C5B72" w:rsidRPr="007E4D60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C263BB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562F94" w:rsidRDefault="002C5B72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2C5B72" w:rsidRPr="00562F94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2C5B72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8" w:type="pct"/>
            <w:gridSpan w:val="7"/>
            <w:vAlign w:val="bottom"/>
          </w:tcPr>
          <w:p w:rsidR="002C5B72" w:rsidRPr="00562F94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C263BB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562F94" w:rsidRDefault="002C5B72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2C5B72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C263BB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538588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562F94" w:rsidRDefault="002C5B72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2C5B72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Marketing</w:t>
            </w: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default" r:id="rId12"/>
          <w:footerReference w:type="default" r:id="rId13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1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4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0A5" w:rsidRDefault="005620A5" w:rsidP="00C9238F">
      <w:pPr>
        <w:spacing w:after="0" w:line="240" w:lineRule="auto"/>
      </w:pPr>
      <w:r>
        <w:separator/>
      </w:r>
    </w:p>
  </w:endnote>
  <w:endnote w:type="continuationSeparator" w:id="0">
    <w:p w:rsidR="005620A5" w:rsidRDefault="005620A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E5EC1F-F447-42E8-BFEE-111C3F279D2C}"/>
    <w:embedBold r:id="rId2" w:fontKey="{9E21669E-1719-4D4A-AD49-109906935B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75FBD8-D2D5-4BBB-9E95-48114049073F}"/>
    <w:embedBold r:id="rId4" w:fontKey="{2D73EC32-AAB2-468C-91F6-DD439DA06AA7}"/>
    <w:embedItalic r:id="rId5" w:fontKey="{DD5860FE-6429-46BF-BCA1-927B09A34B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BD17D74-F946-40B9-97E0-BA504324D4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EC1FB46-AC9F-42D4-81FF-BB894EA8D2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CC55876-74A4-4723-B9B2-7F88DC35FC3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56AD466-48EC-451D-B475-CD0EFE2FC99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C53F43DD-8D89-48DD-BBE5-617933052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0A5" w:rsidRDefault="005620A5" w:rsidP="00C9238F">
      <w:pPr>
        <w:spacing w:after="0" w:line="240" w:lineRule="auto"/>
      </w:pPr>
      <w:r>
        <w:separator/>
      </w:r>
    </w:p>
  </w:footnote>
  <w:footnote w:type="continuationSeparator" w:id="0">
    <w:p w:rsidR="005620A5" w:rsidRDefault="005620A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BB7630">
      <w:trPr>
        <w:trHeight w:val="990"/>
      </w:trPr>
      <w:tc>
        <w:tcPr>
          <w:tcW w:w="11250" w:type="dxa"/>
          <w:shd w:val="clear" w:color="auto" w:fill="008000"/>
          <w:vAlign w:val="center"/>
        </w:tcPr>
        <w:p w:rsidR="007011D0" w:rsidRPr="00BB7630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</w:pPr>
          <w:r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 xml:space="preserve">Pennsylvania </w:t>
          </w:r>
          <w:r w:rsidR="00BB7630"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 xml:space="preserve">Vegetable Marketing &amp; </w:t>
          </w:r>
          <w:r w:rsidR="008D2B2A"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 xml:space="preserve">Research </w:t>
          </w:r>
          <w:r w:rsidR="00F93901"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B172C"/>
    <w:rsid w:val="000D1F49"/>
    <w:rsid w:val="001727CA"/>
    <w:rsid w:val="0023142A"/>
    <w:rsid w:val="002C56E6"/>
    <w:rsid w:val="002C5B72"/>
    <w:rsid w:val="002D3238"/>
    <w:rsid w:val="003032A5"/>
    <w:rsid w:val="003311FA"/>
    <w:rsid w:val="00361E11"/>
    <w:rsid w:val="00366E21"/>
    <w:rsid w:val="003F0847"/>
    <w:rsid w:val="0040090B"/>
    <w:rsid w:val="00411726"/>
    <w:rsid w:val="0046302A"/>
    <w:rsid w:val="00487D2D"/>
    <w:rsid w:val="004A1F7A"/>
    <w:rsid w:val="004D5D62"/>
    <w:rsid w:val="004E5717"/>
    <w:rsid w:val="005112D0"/>
    <w:rsid w:val="005359BC"/>
    <w:rsid w:val="005620A5"/>
    <w:rsid w:val="00562F94"/>
    <w:rsid w:val="00576892"/>
    <w:rsid w:val="00577E06"/>
    <w:rsid w:val="005A3BF7"/>
    <w:rsid w:val="005F1383"/>
    <w:rsid w:val="005F2035"/>
    <w:rsid w:val="005F7990"/>
    <w:rsid w:val="00620E3E"/>
    <w:rsid w:val="00623FAE"/>
    <w:rsid w:val="0063739C"/>
    <w:rsid w:val="006D6BAD"/>
    <w:rsid w:val="007011D0"/>
    <w:rsid w:val="00714A38"/>
    <w:rsid w:val="00770F25"/>
    <w:rsid w:val="007A35A8"/>
    <w:rsid w:val="007B0A85"/>
    <w:rsid w:val="007C6A52"/>
    <w:rsid w:val="00816A7E"/>
    <w:rsid w:val="0082043E"/>
    <w:rsid w:val="00835FF7"/>
    <w:rsid w:val="008529F9"/>
    <w:rsid w:val="00897670"/>
    <w:rsid w:val="008B0E32"/>
    <w:rsid w:val="008D2B2A"/>
    <w:rsid w:val="008E203A"/>
    <w:rsid w:val="0091229C"/>
    <w:rsid w:val="00920221"/>
    <w:rsid w:val="00940E73"/>
    <w:rsid w:val="009815B8"/>
    <w:rsid w:val="0098597D"/>
    <w:rsid w:val="009B41B5"/>
    <w:rsid w:val="009F4761"/>
    <w:rsid w:val="009F619A"/>
    <w:rsid w:val="009F6DDE"/>
    <w:rsid w:val="00A1613A"/>
    <w:rsid w:val="00A32BF2"/>
    <w:rsid w:val="00A370A8"/>
    <w:rsid w:val="00A60E90"/>
    <w:rsid w:val="00A67457"/>
    <w:rsid w:val="00AB5873"/>
    <w:rsid w:val="00AD3144"/>
    <w:rsid w:val="00AF6BFE"/>
    <w:rsid w:val="00B802E2"/>
    <w:rsid w:val="00BB7630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B3FAD"/>
    <w:rsid w:val="00DC0D14"/>
    <w:rsid w:val="00DC1E48"/>
    <w:rsid w:val="00E31780"/>
    <w:rsid w:val="00E61C09"/>
    <w:rsid w:val="00EB3B58"/>
    <w:rsid w:val="00EC7359"/>
    <w:rsid w:val="00EE2B31"/>
    <w:rsid w:val="00EE3054"/>
    <w:rsid w:val="00F00606"/>
    <w:rsid w:val="00F01256"/>
    <w:rsid w:val="00F540D6"/>
    <w:rsid w:val="00F939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6D18EDB19249D3BC3BF6304B871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892F2-3DD6-4E22-A283-A0240C881324}"/>
      </w:docPartPr>
      <w:docPartBody>
        <w:p w:rsidR="006972FD" w:rsidRDefault="006B3378" w:rsidP="006B3378">
          <w:pPr>
            <w:pStyle w:val="7D6D18EDB19249D3BC3BF6304B871296"/>
          </w:pPr>
          <w:r w:rsidRPr="00576892">
            <w:t>City/State/Zip</w:t>
          </w:r>
        </w:p>
      </w:docPartBody>
    </w:docPart>
    <w:docPart>
      <w:docPartPr>
        <w:name w:val="9BCF5D68ABB2413D9BC6CD8B6FCD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0BA63-DCAA-4274-9609-AC9E370E014D}"/>
      </w:docPartPr>
      <w:docPartBody>
        <w:p w:rsidR="006972FD" w:rsidRDefault="006B3378" w:rsidP="006B3378">
          <w:pPr>
            <w:pStyle w:val="9BCF5D68ABB2413D9BC6CD8B6FCD6607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D67BE73F060D43BEB1F08D4CBF7A0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F2A58-08A3-4A8A-8887-68BC6585BA6F}"/>
      </w:docPartPr>
      <w:docPartBody>
        <w:p w:rsidR="006972FD" w:rsidRDefault="006B3378" w:rsidP="006B3378">
          <w:pPr>
            <w:pStyle w:val="D67BE73F060D43BEB1F08D4CBF7A01EF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343C79"/>
    <w:rsid w:val="003B7E91"/>
    <w:rsid w:val="006972FD"/>
    <w:rsid w:val="006B3378"/>
    <w:rsid w:val="00A07776"/>
    <w:rsid w:val="00A60314"/>
    <w:rsid w:val="00D002C7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3B7E91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7D6D18EDB19249D3BC3BF6304B871296">
    <w:name w:val="7D6D18EDB19249D3BC3BF6304B871296"/>
    <w:rsid w:val="006B3378"/>
  </w:style>
  <w:style w:type="paragraph" w:customStyle="1" w:styleId="9BCF5D68ABB2413D9BC6CD8B6FCD6607">
    <w:name w:val="9BCF5D68ABB2413D9BC6CD8B6FCD6607"/>
    <w:rsid w:val="006B3378"/>
  </w:style>
  <w:style w:type="paragraph" w:customStyle="1" w:styleId="D67BE73F060D43BEB1F08D4CBF7A01EF">
    <w:name w:val="D67BE73F060D43BEB1F08D4CBF7A01EF"/>
    <w:rsid w:val="006B33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FEC28E-7661-41DA-8DA1-53B693FEE3C3}"/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77C6D8-36C4-426C-8BCC-E10DAD4F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2021-09-13T19:21:00Z</dcterms:created>
  <dcterms:modified xsi:type="dcterms:W3CDTF">2021-09-13T19:21:00Z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